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E8" w:rsidRPr="00690A5E" w:rsidRDefault="006132E8" w:rsidP="002705E3">
      <w:pPr>
        <w:pStyle w:val="Default"/>
        <w:rPr>
          <w:rFonts w:ascii="Times New Roman" w:hAnsi="Times New Roman" w:cs="Times New Roman"/>
          <w:b/>
          <w:bCs/>
          <w:sz w:val="16"/>
          <w:szCs w:val="16"/>
        </w:rPr>
      </w:pPr>
      <w:r w:rsidRPr="00690A5E">
        <w:rPr>
          <w:rFonts w:ascii="Times New Roman" w:hAnsi="Times New Roman" w:cs="Times New Roman"/>
          <w:b/>
          <w:bCs/>
          <w:sz w:val="16"/>
          <w:szCs w:val="16"/>
        </w:rPr>
        <w:t>Autorizzazione per uscita didattica a</w:t>
      </w:r>
      <w:r w:rsidRPr="00690A5E">
        <w:rPr>
          <w:rFonts w:ascii="Times New Roman" w:hAnsi="Times New Roman" w:cs="Times New Roman"/>
          <w:bCs/>
          <w:sz w:val="16"/>
          <w:szCs w:val="16"/>
        </w:rPr>
        <w:t>_______________________________________________________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</w:t>
      </w:r>
      <w:r w:rsidRPr="00690A5E">
        <w:rPr>
          <w:rFonts w:ascii="Times New Roman" w:hAnsi="Times New Roman" w:cs="Times New Roman"/>
          <w:b/>
          <w:i/>
          <w:sz w:val="16"/>
          <w:szCs w:val="16"/>
        </w:rPr>
        <w:t>MOD. 4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 xml:space="preserve">          </w:t>
      </w:r>
    </w:p>
    <w:p w:rsidR="006132E8" w:rsidRPr="00690A5E" w:rsidRDefault="006132E8" w:rsidP="007B3FCD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C2C21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>Al Dirigente Scolastico Istituto Comprensivo</w:t>
      </w:r>
    </w:p>
    <w:p w:rsidR="006132E8" w:rsidRPr="00690A5E" w:rsidRDefault="006132E8" w:rsidP="00DC2C21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 “F. Ferrucci” Larciano 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I sottoscritti………………………………………………………………………… e ……………………………….................................................. genitori /tutori dell’alunno/a………………………………………......................................................... 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Classe …………………………Sezione………………..... </w:t>
      </w:r>
      <w:r w:rsidRPr="00690A5E">
        <w:rPr>
          <w:rFonts w:ascii="Times New Roman" w:hAnsi="Times New Roman" w:cs="Times New Roman"/>
          <w:b/>
          <w:sz w:val="16"/>
          <w:szCs w:val="16"/>
        </w:rPr>
        <w:t>scuola infanzia/primaria/secondaria</w:t>
      </w:r>
      <w:r w:rsidRPr="00690A5E">
        <w:rPr>
          <w:rFonts w:ascii="Times New Roman" w:hAnsi="Times New Roman" w:cs="Times New Roman"/>
          <w:sz w:val="16"/>
          <w:szCs w:val="16"/>
        </w:rPr>
        <w:t>, preso atto degli obiettivi didattico-culturali, del programma e della modalità di svolgimento dell’uscita didattica.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7B3FCD">
      <w:pPr>
        <w:pStyle w:val="Defaul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 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 xml:space="preserve">AUTORIZZANO </w:t>
      </w:r>
      <w:r w:rsidRPr="00690A5E">
        <w:rPr>
          <w:rFonts w:ascii="Times New Roman" w:hAnsi="Times New Roman" w:cs="Times New Roman"/>
          <w:sz w:val="16"/>
          <w:szCs w:val="16"/>
        </w:rPr>
        <w:t xml:space="preserve"> 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>NON AUTORIZZANO</w:t>
      </w:r>
    </w:p>
    <w:p w:rsidR="006132E8" w:rsidRPr="00690A5E" w:rsidRDefault="006132E8" w:rsidP="002F2143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890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 xml:space="preserve">Il/la proprio/a figlio/a a partecipare all’uscita didattica sopraindicata  con partenza da ............................................................................................. in data................................................alle ore........................... e rientro a....................................................  alle ore ............................... </w:t>
      </w:r>
    </w:p>
    <w:p w:rsidR="006132E8" w:rsidRPr="00690A5E" w:rsidRDefault="006132E8" w:rsidP="008903F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 xml:space="preserve">I sottoscritti dichiarano di essere consapevoli che la suddetta attività rientra a tutti gli effetti nella </w:t>
      </w:r>
      <w:r>
        <w:rPr>
          <w:rFonts w:ascii="Times New Roman" w:hAnsi="Times New Roman"/>
          <w:sz w:val="16"/>
          <w:szCs w:val="16"/>
        </w:rPr>
        <w:t>progettazion</w:t>
      </w:r>
      <w:r w:rsidRPr="00690A5E">
        <w:rPr>
          <w:rFonts w:ascii="Times New Roman" w:hAnsi="Times New Roman"/>
          <w:sz w:val="16"/>
          <w:szCs w:val="16"/>
        </w:rPr>
        <w:t xml:space="preserve">e didattica dell’Istituto. </w:t>
      </w:r>
      <w:r w:rsidRPr="00690A5E">
        <w:rPr>
          <w:rFonts w:ascii="Times New Roman" w:hAnsi="Times New Roman"/>
          <w:b/>
          <w:sz w:val="16"/>
          <w:szCs w:val="16"/>
        </w:rPr>
        <w:t>La presente autorizzazione si intende valida anche in caso di eventuale variazione della data prevista per lo svolgimento dell’uscita.</w:t>
      </w:r>
    </w:p>
    <w:p w:rsidR="006132E8" w:rsidRPr="00690A5E" w:rsidRDefault="006132E8" w:rsidP="0090600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 xml:space="preserve">Il trasporto degli alunni sarà effettuato mediante  </w:t>
      </w:r>
      <w:r w:rsidRPr="00690A5E">
        <w:rPr>
          <w:rFonts w:ascii="Times New Roman" w:hAnsi="Times New Roman"/>
          <w:sz w:val="16"/>
          <w:szCs w:val="16"/>
        </w:rPr>
        <w:tab/>
      </w:r>
      <w:r w:rsidRPr="00690A5E">
        <w:rPr>
          <w:rFonts w:ascii="Times New Roman" w:hAnsi="Times New Roman"/>
          <w:sz w:val="16"/>
          <w:szCs w:val="16"/>
        </w:rPr>
        <w:sym w:font="Symbol" w:char="F0A0"/>
      </w:r>
      <w:r w:rsidRPr="00690A5E">
        <w:rPr>
          <w:rFonts w:ascii="Times New Roman" w:hAnsi="Times New Roman"/>
          <w:sz w:val="16"/>
          <w:szCs w:val="16"/>
        </w:rPr>
        <w:t xml:space="preserve"> scuolabus del Comune  </w:t>
      </w:r>
      <w:r w:rsidRPr="00690A5E">
        <w:rPr>
          <w:rFonts w:ascii="Times New Roman" w:hAnsi="Times New Roman"/>
          <w:sz w:val="16"/>
          <w:szCs w:val="16"/>
        </w:rPr>
        <w:tab/>
        <w:t xml:space="preserve">-    </w:t>
      </w:r>
      <w:r w:rsidRPr="00690A5E">
        <w:rPr>
          <w:rFonts w:ascii="Times New Roman" w:hAnsi="Times New Roman"/>
          <w:sz w:val="16"/>
          <w:szCs w:val="16"/>
        </w:rPr>
        <w:sym w:font="Symbol" w:char="F0A0"/>
      </w:r>
      <w:r w:rsidRPr="00690A5E">
        <w:rPr>
          <w:rFonts w:ascii="Times New Roman" w:hAnsi="Times New Roman"/>
          <w:sz w:val="16"/>
          <w:szCs w:val="16"/>
        </w:rPr>
        <w:t xml:space="preserve"> a piedi.</w:t>
      </w:r>
    </w:p>
    <w:p w:rsidR="006132E8" w:rsidRPr="00690A5E" w:rsidRDefault="006132E8" w:rsidP="009060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132E8" w:rsidRPr="00690A5E" w:rsidRDefault="006132E8" w:rsidP="0090600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>I sottoscritti sollevano l’Istituto da ogni responsabilità per eventuali danni causati dall’alunno/a a terzi o a sé stesso/a, qualora derivanti da comportamenti imprudenti, negligenti o dall’inosservanza delle regole e delle indicazioni fornite dai docenti accompagnatori.</w:t>
      </w:r>
    </w:p>
    <w:p w:rsidR="006132E8" w:rsidRPr="00690A5E" w:rsidRDefault="006132E8" w:rsidP="00F25CFA">
      <w:pPr>
        <w:pStyle w:val="ListParagraph"/>
        <w:tabs>
          <w:tab w:val="left" w:pos="284"/>
        </w:tabs>
        <w:spacing w:after="0" w:line="240" w:lineRule="auto"/>
        <w:ind w:left="0" w:right="-6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 w:rsidRPr="00690A5E">
        <w:rPr>
          <w:rFonts w:ascii="Times New Roman" w:hAnsi="Times New Roman" w:cs="Times New Roman"/>
          <w:color w:val="auto"/>
          <w:sz w:val="16"/>
          <w:szCs w:val="16"/>
        </w:rPr>
        <w:t>In caso di mancata partecipazione dell’alunno/a all’attività programmata, la famiglia è tenuta a giustificare l’assenza.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6132E8" w:rsidRPr="00690A5E" w:rsidRDefault="006132E8" w:rsidP="0013061F">
      <w:pPr>
        <w:pStyle w:val="Default"/>
        <w:ind w:right="-591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690A5E">
        <w:rPr>
          <w:rFonts w:ascii="Times New Roman" w:hAnsi="Times New Roman" w:cs="Times New Roman"/>
          <w:b/>
          <w:iCs/>
          <w:sz w:val="16"/>
          <w:szCs w:val="16"/>
        </w:rPr>
        <w:t xml:space="preserve">□ </w:t>
      </w:r>
      <w:r w:rsidRPr="00690A5E">
        <w:rPr>
          <w:rFonts w:ascii="Times New Roman" w:hAnsi="Times New Roman" w:cs="Times New Roman"/>
          <w:b/>
          <w:color w:val="auto"/>
          <w:sz w:val="16"/>
          <w:szCs w:val="16"/>
        </w:rPr>
        <w:t>Dichiarano che il/la proprio/a figlia presenta intolleranze/allergie o necessita di assumere medicinali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6132E8" w:rsidRPr="00690A5E" w:rsidRDefault="006132E8" w:rsidP="00F62324">
      <w:pPr>
        <w:pStyle w:val="Default"/>
        <w:ind w:left="7080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</w:t>
      </w:r>
      <w:r w:rsidRPr="00690A5E">
        <w:rPr>
          <w:rFonts w:ascii="Times New Roman" w:hAnsi="Times New Roman" w:cs="Times New Roman"/>
          <w:color w:val="auto"/>
          <w:sz w:val="16"/>
          <w:szCs w:val="16"/>
        </w:rPr>
        <w:t>Firma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Genitore 1  …………………………………........                                                                                           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Genitore 2 ……………………………………....... 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Data ………………………….................… </w:t>
      </w:r>
    </w:p>
    <w:p w:rsidR="006132E8" w:rsidRPr="00690A5E" w:rsidRDefault="006132E8" w:rsidP="007B3FCD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2F2143">
      <w:pPr>
        <w:pStyle w:val="Default"/>
        <w:rPr>
          <w:rFonts w:ascii="Times New Roman" w:hAnsi="Times New Roman" w:cs="Times New Roman"/>
          <w:b/>
          <w:sz w:val="16"/>
          <w:szCs w:val="16"/>
        </w:rPr>
      </w:pPr>
      <w:r w:rsidRPr="00690A5E">
        <w:rPr>
          <w:rFonts w:ascii="Times New Roman" w:hAnsi="Times New Roman" w:cs="Times New Roman"/>
          <w:b/>
          <w:sz w:val="16"/>
          <w:szCs w:val="16"/>
        </w:rPr>
        <w:t xml:space="preserve">NB 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>In caso di unica firma</w:t>
      </w:r>
      <w:r w:rsidRPr="00690A5E">
        <w:rPr>
          <w:rFonts w:ascii="Times New Roman" w:hAnsi="Times New Roman" w:cs="Times New Roman"/>
          <w:b/>
          <w:sz w:val="16"/>
          <w:szCs w:val="16"/>
        </w:rPr>
        <w:t xml:space="preserve">: </w:t>
      </w:r>
    </w:p>
    <w:p w:rsidR="006132E8" w:rsidRPr="00690A5E" w:rsidRDefault="006132E8" w:rsidP="00A34B6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690A5E">
        <w:rPr>
          <w:rFonts w:ascii="Times New Roman" w:hAnsi="Times New Roman"/>
          <w:b/>
          <w:iCs/>
          <w:sz w:val="16"/>
          <w:szCs w:val="16"/>
        </w:rPr>
        <w:t xml:space="preserve">□   </w:t>
      </w:r>
      <w:r w:rsidRPr="00690A5E">
        <w:rPr>
          <w:rFonts w:ascii="Times New Roman" w:hAnsi="Times New Roman"/>
          <w:i/>
          <w:sz w:val="16"/>
          <w:szCs w:val="16"/>
        </w:rPr>
        <w:t>Il/la sottoscritto/a dichiara consapevole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6132E8" w:rsidRPr="00690A5E" w:rsidRDefault="006132E8" w:rsidP="002F214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132E8" w:rsidRPr="00690A5E" w:rsidRDefault="006132E8" w:rsidP="00A34B6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690A5E">
        <w:rPr>
          <w:rFonts w:ascii="Times New Roman" w:hAnsi="Times New Roman"/>
          <w:b/>
          <w:sz w:val="16"/>
          <w:szCs w:val="16"/>
        </w:rPr>
        <w:t>La presente autorizzazione dovrà essere consegnata entro il termine indicato dal docente referente e, in ogni caso, prima dello svolgimento dell’uscita didattica.</w:t>
      </w:r>
    </w:p>
    <w:p w:rsidR="006132E8" w:rsidRPr="00690A5E" w:rsidRDefault="006132E8" w:rsidP="002F214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>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/>
          <w:sz w:val="16"/>
          <w:szCs w:val="16"/>
        </w:rPr>
        <w:t>-----------------</w:t>
      </w:r>
    </w:p>
    <w:p w:rsidR="006132E8" w:rsidRPr="00690A5E" w:rsidRDefault="006132E8" w:rsidP="00CD5A15">
      <w:pPr>
        <w:pStyle w:val="Defaul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b/>
          <w:bCs/>
          <w:sz w:val="16"/>
          <w:szCs w:val="16"/>
        </w:rPr>
      </w:pPr>
      <w:r w:rsidRPr="00690A5E">
        <w:rPr>
          <w:rFonts w:ascii="Times New Roman" w:hAnsi="Times New Roman" w:cs="Times New Roman"/>
          <w:b/>
          <w:bCs/>
          <w:sz w:val="16"/>
          <w:szCs w:val="16"/>
        </w:rPr>
        <w:t>Autorizzazione per uscita didattica a</w:t>
      </w:r>
      <w:r w:rsidRPr="00690A5E">
        <w:rPr>
          <w:rFonts w:ascii="Times New Roman" w:hAnsi="Times New Roman" w:cs="Times New Roman"/>
          <w:bCs/>
          <w:sz w:val="16"/>
          <w:szCs w:val="16"/>
        </w:rPr>
        <w:t>_______________________________________________________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</w:t>
      </w:r>
      <w:r w:rsidRPr="00690A5E">
        <w:rPr>
          <w:rFonts w:ascii="Times New Roman" w:hAnsi="Times New Roman" w:cs="Times New Roman"/>
          <w:b/>
          <w:i/>
          <w:sz w:val="16"/>
          <w:szCs w:val="16"/>
        </w:rPr>
        <w:t>MOD. 4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 xml:space="preserve">          </w:t>
      </w:r>
    </w:p>
    <w:p w:rsidR="006132E8" w:rsidRPr="00690A5E" w:rsidRDefault="006132E8" w:rsidP="00D0110F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>Al Dirigente Scolastico Istituto Comprensivo</w:t>
      </w:r>
    </w:p>
    <w:p w:rsidR="006132E8" w:rsidRPr="00690A5E" w:rsidRDefault="006132E8" w:rsidP="00D0110F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 “F. Ferrucci” Larciano 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I sottoscritti…………………………………………………………………… e …………………………………….................................................. genitori /tutori dell’alunno/a………………………………………......................................................... 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Classe …………………………Sezione………………..... </w:t>
      </w:r>
      <w:r w:rsidRPr="00690A5E">
        <w:rPr>
          <w:rFonts w:ascii="Times New Roman" w:hAnsi="Times New Roman" w:cs="Times New Roman"/>
          <w:b/>
          <w:sz w:val="16"/>
          <w:szCs w:val="16"/>
        </w:rPr>
        <w:t>scuola infanzia/primaria/secondaria</w:t>
      </w:r>
      <w:r w:rsidRPr="00690A5E">
        <w:rPr>
          <w:rFonts w:ascii="Times New Roman" w:hAnsi="Times New Roman" w:cs="Times New Roman"/>
          <w:sz w:val="16"/>
          <w:szCs w:val="16"/>
        </w:rPr>
        <w:t>, preso atto degli obiettivi didattico-culturali, del programma e della modalità di svolgimento dell’uscita didattica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690A5E">
      <w:pPr>
        <w:pStyle w:val="Defaul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 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 xml:space="preserve">AUTORIZZANO </w:t>
      </w:r>
      <w:r w:rsidRPr="00690A5E">
        <w:rPr>
          <w:rFonts w:ascii="Times New Roman" w:hAnsi="Times New Roman" w:cs="Times New Roman"/>
          <w:sz w:val="16"/>
          <w:szCs w:val="16"/>
        </w:rPr>
        <w:t xml:space="preserve"> 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>NON AUTORIZZANO</w:t>
      </w:r>
    </w:p>
    <w:p w:rsidR="006132E8" w:rsidRPr="00690A5E" w:rsidRDefault="006132E8" w:rsidP="00690A5E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690A5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 xml:space="preserve">Il/la proprio/a figlio/a a partecipare all’uscita didattica sopraindicata  con partenza da ............................................................................................. in data................................................alle ore........................... e rientro a....................................................  alle ore ............................... </w:t>
      </w:r>
    </w:p>
    <w:p w:rsidR="006132E8" w:rsidRPr="00690A5E" w:rsidRDefault="006132E8" w:rsidP="00690A5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>I sottoscritti dichiarano di essere consapevoli che la suddetta attività rientra a tutti gli effetti nella prog</w:t>
      </w:r>
      <w:r>
        <w:rPr>
          <w:rFonts w:ascii="Times New Roman" w:hAnsi="Times New Roman"/>
          <w:sz w:val="16"/>
          <w:szCs w:val="16"/>
        </w:rPr>
        <w:t>ett</w:t>
      </w:r>
      <w:r w:rsidRPr="00690A5E">
        <w:rPr>
          <w:rFonts w:ascii="Times New Roman" w:hAnsi="Times New Roman"/>
          <w:sz w:val="16"/>
          <w:szCs w:val="16"/>
        </w:rPr>
        <w:t xml:space="preserve">azione didattica dell’Istituto. </w:t>
      </w:r>
      <w:r w:rsidRPr="00690A5E">
        <w:rPr>
          <w:rFonts w:ascii="Times New Roman" w:hAnsi="Times New Roman"/>
          <w:b/>
          <w:sz w:val="16"/>
          <w:szCs w:val="16"/>
        </w:rPr>
        <w:t>La presente autorizzazione si intende valida anche in caso di eventuale variazione della data prevista per lo svolgimento dell’uscita.</w:t>
      </w:r>
    </w:p>
    <w:p w:rsidR="006132E8" w:rsidRPr="00690A5E" w:rsidRDefault="006132E8" w:rsidP="00690A5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 xml:space="preserve">Il trasporto degli alunni sarà effettuato mediante  </w:t>
      </w:r>
      <w:r w:rsidRPr="00690A5E">
        <w:rPr>
          <w:rFonts w:ascii="Times New Roman" w:hAnsi="Times New Roman"/>
          <w:sz w:val="16"/>
          <w:szCs w:val="16"/>
        </w:rPr>
        <w:tab/>
      </w:r>
      <w:r w:rsidRPr="00690A5E">
        <w:rPr>
          <w:rFonts w:ascii="Times New Roman" w:hAnsi="Times New Roman"/>
          <w:sz w:val="16"/>
          <w:szCs w:val="16"/>
        </w:rPr>
        <w:sym w:font="Symbol" w:char="F0A0"/>
      </w:r>
      <w:r w:rsidRPr="00690A5E">
        <w:rPr>
          <w:rFonts w:ascii="Times New Roman" w:hAnsi="Times New Roman"/>
          <w:sz w:val="16"/>
          <w:szCs w:val="16"/>
        </w:rPr>
        <w:t xml:space="preserve"> scuolabus del Comune  </w:t>
      </w:r>
      <w:r w:rsidRPr="00690A5E">
        <w:rPr>
          <w:rFonts w:ascii="Times New Roman" w:hAnsi="Times New Roman"/>
          <w:sz w:val="16"/>
          <w:szCs w:val="16"/>
        </w:rPr>
        <w:tab/>
        <w:t xml:space="preserve">-    </w:t>
      </w:r>
      <w:r w:rsidRPr="00690A5E">
        <w:rPr>
          <w:rFonts w:ascii="Times New Roman" w:hAnsi="Times New Roman"/>
          <w:sz w:val="16"/>
          <w:szCs w:val="16"/>
        </w:rPr>
        <w:sym w:font="Symbol" w:char="F0A0"/>
      </w:r>
      <w:r w:rsidRPr="00690A5E">
        <w:rPr>
          <w:rFonts w:ascii="Times New Roman" w:hAnsi="Times New Roman"/>
          <w:sz w:val="16"/>
          <w:szCs w:val="16"/>
        </w:rPr>
        <w:t xml:space="preserve"> a piedi.</w:t>
      </w:r>
    </w:p>
    <w:p w:rsidR="006132E8" w:rsidRPr="00690A5E" w:rsidRDefault="006132E8" w:rsidP="00690A5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132E8" w:rsidRPr="00690A5E" w:rsidRDefault="006132E8" w:rsidP="00690A5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90A5E">
        <w:rPr>
          <w:rFonts w:ascii="Times New Roman" w:hAnsi="Times New Roman"/>
          <w:sz w:val="16"/>
          <w:szCs w:val="16"/>
        </w:rPr>
        <w:t>I sottoscritti sollevano l’Istituto da ogni responsabilità per eventuali danni causati dall’alunno/a a terzi o a sé stesso/a, qualora derivanti da comportamenti imprudenti, negligenti o dall’inosservanza delle regole e delle indicazioni fornite dai docenti accompagnatori.</w:t>
      </w:r>
    </w:p>
    <w:p w:rsidR="006132E8" w:rsidRPr="00690A5E" w:rsidRDefault="006132E8" w:rsidP="00690A5E">
      <w:pPr>
        <w:pStyle w:val="ListParagraph"/>
        <w:tabs>
          <w:tab w:val="left" w:pos="284"/>
        </w:tabs>
        <w:spacing w:after="0" w:line="240" w:lineRule="auto"/>
        <w:ind w:left="0" w:right="-6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6132E8" w:rsidRPr="00690A5E" w:rsidRDefault="006132E8" w:rsidP="00690A5E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 w:rsidRPr="00690A5E">
        <w:rPr>
          <w:rFonts w:ascii="Times New Roman" w:hAnsi="Times New Roman" w:cs="Times New Roman"/>
          <w:color w:val="auto"/>
          <w:sz w:val="16"/>
          <w:szCs w:val="16"/>
        </w:rPr>
        <w:t>In caso di mancata partecipazione dell’alunno/a all’attività programmata, la famiglia è tenuta a giustificare l’assenza.</w:t>
      </w:r>
    </w:p>
    <w:p w:rsidR="006132E8" w:rsidRPr="00690A5E" w:rsidRDefault="006132E8" w:rsidP="00690A5E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6132E8" w:rsidRPr="00690A5E" w:rsidRDefault="006132E8" w:rsidP="00690A5E">
      <w:pPr>
        <w:pStyle w:val="Default"/>
        <w:ind w:right="-591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690A5E">
        <w:rPr>
          <w:rFonts w:ascii="Times New Roman" w:hAnsi="Times New Roman" w:cs="Times New Roman"/>
          <w:b/>
          <w:iCs/>
          <w:sz w:val="16"/>
          <w:szCs w:val="16"/>
        </w:rPr>
        <w:t xml:space="preserve">□ </w:t>
      </w:r>
      <w:r w:rsidRPr="00690A5E">
        <w:rPr>
          <w:rFonts w:ascii="Times New Roman" w:hAnsi="Times New Roman" w:cs="Times New Roman"/>
          <w:b/>
          <w:color w:val="auto"/>
          <w:sz w:val="16"/>
          <w:szCs w:val="16"/>
        </w:rPr>
        <w:t>Dichiarano che il/la proprio/a figlia presenta intolleranze/allergie o necessita di assumere medicinali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6132E8" w:rsidRPr="00690A5E" w:rsidRDefault="006132E8" w:rsidP="00F62324">
      <w:pPr>
        <w:pStyle w:val="Default"/>
        <w:ind w:left="7080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</w:t>
      </w:r>
      <w:r w:rsidRPr="00690A5E">
        <w:rPr>
          <w:rFonts w:ascii="Times New Roman" w:hAnsi="Times New Roman" w:cs="Times New Roman"/>
          <w:color w:val="auto"/>
          <w:sz w:val="16"/>
          <w:szCs w:val="16"/>
        </w:rPr>
        <w:t>Firma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Genitore 1  …………………………………........                                                                                           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Genitore 2 ……………………………………....... </w:t>
      </w: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6132E8" w:rsidRPr="00690A5E" w:rsidRDefault="006132E8" w:rsidP="00D0110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90A5E">
        <w:rPr>
          <w:rFonts w:ascii="Times New Roman" w:hAnsi="Times New Roman" w:cs="Times New Roman"/>
          <w:sz w:val="16"/>
          <w:szCs w:val="16"/>
        </w:rPr>
        <w:t xml:space="preserve">Data ………………………….................… </w:t>
      </w:r>
    </w:p>
    <w:p w:rsidR="006132E8" w:rsidRPr="00690A5E" w:rsidRDefault="006132E8" w:rsidP="00A34B69">
      <w:pPr>
        <w:pStyle w:val="Default"/>
        <w:rPr>
          <w:rFonts w:ascii="Times New Roman" w:hAnsi="Times New Roman" w:cs="Times New Roman"/>
          <w:b/>
          <w:sz w:val="16"/>
          <w:szCs w:val="16"/>
        </w:rPr>
      </w:pPr>
      <w:r w:rsidRPr="00690A5E">
        <w:rPr>
          <w:rFonts w:ascii="Times New Roman" w:hAnsi="Times New Roman" w:cs="Times New Roman"/>
          <w:b/>
          <w:sz w:val="16"/>
          <w:szCs w:val="16"/>
        </w:rPr>
        <w:t xml:space="preserve">NB </w:t>
      </w:r>
      <w:r w:rsidRPr="00690A5E">
        <w:rPr>
          <w:rFonts w:ascii="Times New Roman" w:hAnsi="Times New Roman" w:cs="Times New Roman"/>
          <w:b/>
          <w:bCs/>
          <w:sz w:val="16"/>
          <w:szCs w:val="16"/>
        </w:rPr>
        <w:t>In caso di unica firma</w:t>
      </w:r>
      <w:r w:rsidRPr="00690A5E">
        <w:rPr>
          <w:rFonts w:ascii="Times New Roman" w:hAnsi="Times New Roman" w:cs="Times New Roman"/>
          <w:b/>
          <w:sz w:val="16"/>
          <w:szCs w:val="16"/>
        </w:rPr>
        <w:t xml:space="preserve">: </w:t>
      </w:r>
    </w:p>
    <w:p w:rsidR="006132E8" w:rsidRPr="00690A5E" w:rsidRDefault="006132E8" w:rsidP="00A34B6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690A5E">
        <w:rPr>
          <w:rFonts w:ascii="Times New Roman" w:hAnsi="Times New Roman"/>
          <w:b/>
          <w:iCs/>
          <w:sz w:val="16"/>
          <w:szCs w:val="16"/>
        </w:rPr>
        <w:t xml:space="preserve">□   </w:t>
      </w:r>
      <w:r w:rsidRPr="00690A5E">
        <w:rPr>
          <w:rFonts w:ascii="Times New Roman" w:hAnsi="Times New Roman"/>
          <w:i/>
          <w:sz w:val="16"/>
          <w:szCs w:val="16"/>
        </w:rPr>
        <w:t>Il/la sottoscritto/a dichiara consapevole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6132E8" w:rsidRPr="00690A5E" w:rsidRDefault="006132E8" w:rsidP="00A34B6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132E8" w:rsidRPr="00F62324" w:rsidRDefault="006132E8" w:rsidP="00F62324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F62324">
        <w:rPr>
          <w:rFonts w:ascii="Times New Roman" w:hAnsi="Times New Roman"/>
          <w:b/>
          <w:sz w:val="16"/>
          <w:szCs w:val="16"/>
        </w:rPr>
        <w:t>La presente autorizzazione dovrà essere consegnata entro il termine indicato dal docente referente e, in ogni caso, prima dello svolgimento dell’uscita didattica.</w:t>
      </w:r>
    </w:p>
    <w:sectPr w:rsidR="006132E8" w:rsidRPr="00F62324" w:rsidSect="00690A5E">
      <w:pgSz w:w="11906" w:h="16838" w:code="9"/>
      <w:pgMar w:top="426" w:right="1133" w:bottom="180" w:left="1134" w:header="79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D0906"/>
    <w:multiLevelType w:val="hybridMultilevel"/>
    <w:tmpl w:val="9F9A8830"/>
    <w:lvl w:ilvl="0" w:tplc="0410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1">
    <w:nsid w:val="6CE30349"/>
    <w:multiLevelType w:val="hybridMultilevel"/>
    <w:tmpl w:val="7AEE791A"/>
    <w:lvl w:ilvl="0" w:tplc="0410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">
    <w:nsid w:val="74ED6F99"/>
    <w:multiLevelType w:val="hybridMultilevel"/>
    <w:tmpl w:val="E29C03AE"/>
    <w:lvl w:ilvl="0" w:tplc="9708827A">
      <w:start w:val="1"/>
      <w:numFmt w:val="decimal"/>
      <w:lvlText w:val="%1)"/>
      <w:lvlJc w:val="left"/>
      <w:pPr>
        <w:ind w:left="3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80" w:hanging="180"/>
      </w:pPr>
      <w:rPr>
        <w:rFonts w:cs="Times New Roman"/>
      </w:rPr>
    </w:lvl>
  </w:abstractNum>
  <w:abstractNum w:abstractNumId="3">
    <w:nsid w:val="7CE9506C"/>
    <w:multiLevelType w:val="multilevel"/>
    <w:tmpl w:val="26B2FE7A"/>
    <w:styleLink w:val="WWNum1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2EC"/>
    <w:rsid w:val="00004BAE"/>
    <w:rsid w:val="00013458"/>
    <w:rsid w:val="000143FA"/>
    <w:rsid w:val="00016813"/>
    <w:rsid w:val="000225DA"/>
    <w:rsid w:val="000235CC"/>
    <w:rsid w:val="00045D43"/>
    <w:rsid w:val="00047B91"/>
    <w:rsid w:val="00051049"/>
    <w:rsid w:val="00057DFD"/>
    <w:rsid w:val="0006105D"/>
    <w:rsid w:val="00065CB9"/>
    <w:rsid w:val="00073747"/>
    <w:rsid w:val="00083BAF"/>
    <w:rsid w:val="00085B78"/>
    <w:rsid w:val="00092633"/>
    <w:rsid w:val="00097005"/>
    <w:rsid w:val="000A0C74"/>
    <w:rsid w:val="000A78BE"/>
    <w:rsid w:val="000B16FC"/>
    <w:rsid w:val="000C2E50"/>
    <w:rsid w:val="000D00D6"/>
    <w:rsid w:val="000D329F"/>
    <w:rsid w:val="000E5608"/>
    <w:rsid w:val="000E7660"/>
    <w:rsid w:val="000F153D"/>
    <w:rsid w:val="000F46CE"/>
    <w:rsid w:val="000F717D"/>
    <w:rsid w:val="00101D1A"/>
    <w:rsid w:val="0011438A"/>
    <w:rsid w:val="0012057E"/>
    <w:rsid w:val="00123732"/>
    <w:rsid w:val="0013061F"/>
    <w:rsid w:val="001366EB"/>
    <w:rsid w:val="00143BD7"/>
    <w:rsid w:val="00144A18"/>
    <w:rsid w:val="00157AC4"/>
    <w:rsid w:val="0016013D"/>
    <w:rsid w:val="00165084"/>
    <w:rsid w:val="001704AD"/>
    <w:rsid w:val="00177B33"/>
    <w:rsid w:val="00184576"/>
    <w:rsid w:val="00186001"/>
    <w:rsid w:val="00190EDA"/>
    <w:rsid w:val="0019740E"/>
    <w:rsid w:val="00197AA3"/>
    <w:rsid w:val="001A6576"/>
    <w:rsid w:val="001B660C"/>
    <w:rsid w:val="001C4475"/>
    <w:rsid w:val="001D16B3"/>
    <w:rsid w:val="001E38E2"/>
    <w:rsid w:val="001F0316"/>
    <w:rsid w:val="001F106D"/>
    <w:rsid w:val="001F3F4E"/>
    <w:rsid w:val="001F4225"/>
    <w:rsid w:val="001F7700"/>
    <w:rsid w:val="00200140"/>
    <w:rsid w:val="002015D3"/>
    <w:rsid w:val="00203B24"/>
    <w:rsid w:val="002138B2"/>
    <w:rsid w:val="00217AFE"/>
    <w:rsid w:val="00217E41"/>
    <w:rsid w:val="00222E1C"/>
    <w:rsid w:val="002246F0"/>
    <w:rsid w:val="002255C1"/>
    <w:rsid w:val="002273FD"/>
    <w:rsid w:val="0024310D"/>
    <w:rsid w:val="00244BFA"/>
    <w:rsid w:val="00250768"/>
    <w:rsid w:val="00252BFA"/>
    <w:rsid w:val="00256496"/>
    <w:rsid w:val="0026093B"/>
    <w:rsid w:val="002705E3"/>
    <w:rsid w:val="00273987"/>
    <w:rsid w:val="0028158E"/>
    <w:rsid w:val="00285A46"/>
    <w:rsid w:val="00287AC5"/>
    <w:rsid w:val="00293026"/>
    <w:rsid w:val="00296A38"/>
    <w:rsid w:val="00297DE0"/>
    <w:rsid w:val="002A575A"/>
    <w:rsid w:val="002A75F7"/>
    <w:rsid w:val="002B4F46"/>
    <w:rsid w:val="002B623D"/>
    <w:rsid w:val="002D46D3"/>
    <w:rsid w:val="002D5348"/>
    <w:rsid w:val="002E5031"/>
    <w:rsid w:val="002F1450"/>
    <w:rsid w:val="002F2143"/>
    <w:rsid w:val="00300D42"/>
    <w:rsid w:val="00315F3E"/>
    <w:rsid w:val="00320D78"/>
    <w:rsid w:val="00340153"/>
    <w:rsid w:val="00341A67"/>
    <w:rsid w:val="00356664"/>
    <w:rsid w:val="00377C9E"/>
    <w:rsid w:val="00380417"/>
    <w:rsid w:val="003840AE"/>
    <w:rsid w:val="003B39E5"/>
    <w:rsid w:val="003B5E48"/>
    <w:rsid w:val="003C49F7"/>
    <w:rsid w:val="003C668F"/>
    <w:rsid w:val="003D22EB"/>
    <w:rsid w:val="003D58FC"/>
    <w:rsid w:val="003E051E"/>
    <w:rsid w:val="003E497D"/>
    <w:rsid w:val="003E648D"/>
    <w:rsid w:val="003F0902"/>
    <w:rsid w:val="004039DF"/>
    <w:rsid w:val="004179E1"/>
    <w:rsid w:val="004206FE"/>
    <w:rsid w:val="0042364A"/>
    <w:rsid w:val="0042702F"/>
    <w:rsid w:val="00431812"/>
    <w:rsid w:val="00441AE0"/>
    <w:rsid w:val="004538B1"/>
    <w:rsid w:val="00470A5A"/>
    <w:rsid w:val="0048346B"/>
    <w:rsid w:val="004962BA"/>
    <w:rsid w:val="004A1B09"/>
    <w:rsid w:val="004A61B9"/>
    <w:rsid w:val="004B5DD8"/>
    <w:rsid w:val="004C0358"/>
    <w:rsid w:val="004D46A4"/>
    <w:rsid w:val="004E12CA"/>
    <w:rsid w:val="004E1718"/>
    <w:rsid w:val="004E2706"/>
    <w:rsid w:val="004E4908"/>
    <w:rsid w:val="004E7164"/>
    <w:rsid w:val="00506B4E"/>
    <w:rsid w:val="005115EA"/>
    <w:rsid w:val="0051255F"/>
    <w:rsid w:val="005125F6"/>
    <w:rsid w:val="005221BA"/>
    <w:rsid w:val="0052400B"/>
    <w:rsid w:val="00531BFB"/>
    <w:rsid w:val="00533BB7"/>
    <w:rsid w:val="00534284"/>
    <w:rsid w:val="0054555E"/>
    <w:rsid w:val="00555BA8"/>
    <w:rsid w:val="00572EA5"/>
    <w:rsid w:val="00573DA1"/>
    <w:rsid w:val="005750C7"/>
    <w:rsid w:val="0057695B"/>
    <w:rsid w:val="00580910"/>
    <w:rsid w:val="00583768"/>
    <w:rsid w:val="00592888"/>
    <w:rsid w:val="00595045"/>
    <w:rsid w:val="005B0394"/>
    <w:rsid w:val="005B2E82"/>
    <w:rsid w:val="005F260F"/>
    <w:rsid w:val="00610C0E"/>
    <w:rsid w:val="00611E00"/>
    <w:rsid w:val="006132E8"/>
    <w:rsid w:val="00620524"/>
    <w:rsid w:val="00620B2E"/>
    <w:rsid w:val="006226A6"/>
    <w:rsid w:val="00624627"/>
    <w:rsid w:val="0063003D"/>
    <w:rsid w:val="00633643"/>
    <w:rsid w:val="006351AC"/>
    <w:rsid w:val="00636A46"/>
    <w:rsid w:val="006443B4"/>
    <w:rsid w:val="006527BE"/>
    <w:rsid w:val="006569FE"/>
    <w:rsid w:val="00662D08"/>
    <w:rsid w:val="00666B61"/>
    <w:rsid w:val="006843A9"/>
    <w:rsid w:val="006866B7"/>
    <w:rsid w:val="00690A5E"/>
    <w:rsid w:val="006A0016"/>
    <w:rsid w:val="006A097A"/>
    <w:rsid w:val="006A2B65"/>
    <w:rsid w:val="006A4177"/>
    <w:rsid w:val="006B67C4"/>
    <w:rsid w:val="006F1C44"/>
    <w:rsid w:val="007038CF"/>
    <w:rsid w:val="0071633D"/>
    <w:rsid w:val="00716893"/>
    <w:rsid w:val="007168EA"/>
    <w:rsid w:val="00722B22"/>
    <w:rsid w:val="00723DFE"/>
    <w:rsid w:val="00730E0B"/>
    <w:rsid w:val="00742078"/>
    <w:rsid w:val="00744D53"/>
    <w:rsid w:val="0074515B"/>
    <w:rsid w:val="007512DD"/>
    <w:rsid w:val="007543EA"/>
    <w:rsid w:val="0076321C"/>
    <w:rsid w:val="00774BE2"/>
    <w:rsid w:val="00775C87"/>
    <w:rsid w:val="007769B4"/>
    <w:rsid w:val="007A0354"/>
    <w:rsid w:val="007B0107"/>
    <w:rsid w:val="007B3FCD"/>
    <w:rsid w:val="007B4AE7"/>
    <w:rsid w:val="007C6752"/>
    <w:rsid w:val="007F59B8"/>
    <w:rsid w:val="00803276"/>
    <w:rsid w:val="00824244"/>
    <w:rsid w:val="0082788F"/>
    <w:rsid w:val="008304FB"/>
    <w:rsid w:val="00831D2F"/>
    <w:rsid w:val="00844B8B"/>
    <w:rsid w:val="00851759"/>
    <w:rsid w:val="00857D3D"/>
    <w:rsid w:val="00861D86"/>
    <w:rsid w:val="008632E8"/>
    <w:rsid w:val="00874EC7"/>
    <w:rsid w:val="00877C5F"/>
    <w:rsid w:val="008814AD"/>
    <w:rsid w:val="008903F1"/>
    <w:rsid w:val="00895457"/>
    <w:rsid w:val="008B4A35"/>
    <w:rsid w:val="008B4BC4"/>
    <w:rsid w:val="008C4310"/>
    <w:rsid w:val="008C5892"/>
    <w:rsid w:val="008D6798"/>
    <w:rsid w:val="008E1F37"/>
    <w:rsid w:val="008F7242"/>
    <w:rsid w:val="00906003"/>
    <w:rsid w:val="00907D21"/>
    <w:rsid w:val="00917DE7"/>
    <w:rsid w:val="009220DB"/>
    <w:rsid w:val="00924DE8"/>
    <w:rsid w:val="0092537C"/>
    <w:rsid w:val="00926020"/>
    <w:rsid w:val="00970D38"/>
    <w:rsid w:val="009719E0"/>
    <w:rsid w:val="009768D9"/>
    <w:rsid w:val="009836A6"/>
    <w:rsid w:val="009851A9"/>
    <w:rsid w:val="009A5796"/>
    <w:rsid w:val="009A5C65"/>
    <w:rsid w:val="009B60E4"/>
    <w:rsid w:val="009B76C8"/>
    <w:rsid w:val="009C35B5"/>
    <w:rsid w:val="009C600D"/>
    <w:rsid w:val="009E0516"/>
    <w:rsid w:val="009E1CDA"/>
    <w:rsid w:val="009E247C"/>
    <w:rsid w:val="009E69D3"/>
    <w:rsid w:val="009F1649"/>
    <w:rsid w:val="009F6760"/>
    <w:rsid w:val="00A04A14"/>
    <w:rsid w:val="00A06E0B"/>
    <w:rsid w:val="00A1164B"/>
    <w:rsid w:val="00A25578"/>
    <w:rsid w:val="00A34B69"/>
    <w:rsid w:val="00A37CDE"/>
    <w:rsid w:val="00A530D5"/>
    <w:rsid w:val="00A53159"/>
    <w:rsid w:val="00A660B2"/>
    <w:rsid w:val="00A922EC"/>
    <w:rsid w:val="00AA0032"/>
    <w:rsid w:val="00AA79B3"/>
    <w:rsid w:val="00AC1F34"/>
    <w:rsid w:val="00AC40D2"/>
    <w:rsid w:val="00AC495A"/>
    <w:rsid w:val="00AC67EB"/>
    <w:rsid w:val="00AC7FA5"/>
    <w:rsid w:val="00AD035A"/>
    <w:rsid w:val="00AE14D0"/>
    <w:rsid w:val="00AE59ED"/>
    <w:rsid w:val="00AE6D4D"/>
    <w:rsid w:val="00AF0901"/>
    <w:rsid w:val="00B00257"/>
    <w:rsid w:val="00B070F5"/>
    <w:rsid w:val="00B22601"/>
    <w:rsid w:val="00B22826"/>
    <w:rsid w:val="00B236BA"/>
    <w:rsid w:val="00B23DF4"/>
    <w:rsid w:val="00B25831"/>
    <w:rsid w:val="00B2732A"/>
    <w:rsid w:val="00B33774"/>
    <w:rsid w:val="00B373C5"/>
    <w:rsid w:val="00B44405"/>
    <w:rsid w:val="00B479A4"/>
    <w:rsid w:val="00B5177C"/>
    <w:rsid w:val="00B51EB2"/>
    <w:rsid w:val="00B51ED6"/>
    <w:rsid w:val="00B52417"/>
    <w:rsid w:val="00B64343"/>
    <w:rsid w:val="00B66F75"/>
    <w:rsid w:val="00B67F92"/>
    <w:rsid w:val="00B70508"/>
    <w:rsid w:val="00B838F8"/>
    <w:rsid w:val="00B854AA"/>
    <w:rsid w:val="00B973B8"/>
    <w:rsid w:val="00BA0BFA"/>
    <w:rsid w:val="00BA0FA3"/>
    <w:rsid w:val="00BA13B3"/>
    <w:rsid w:val="00BA1847"/>
    <w:rsid w:val="00BA62BE"/>
    <w:rsid w:val="00BB790C"/>
    <w:rsid w:val="00BC5C35"/>
    <w:rsid w:val="00BD4005"/>
    <w:rsid w:val="00BE1FE6"/>
    <w:rsid w:val="00BF0645"/>
    <w:rsid w:val="00BF08E7"/>
    <w:rsid w:val="00BF2866"/>
    <w:rsid w:val="00C14B83"/>
    <w:rsid w:val="00C16641"/>
    <w:rsid w:val="00C16FD5"/>
    <w:rsid w:val="00C22CB4"/>
    <w:rsid w:val="00C26ADD"/>
    <w:rsid w:val="00C42E71"/>
    <w:rsid w:val="00C5038A"/>
    <w:rsid w:val="00C53E8D"/>
    <w:rsid w:val="00C77B63"/>
    <w:rsid w:val="00C80122"/>
    <w:rsid w:val="00C8332B"/>
    <w:rsid w:val="00C90001"/>
    <w:rsid w:val="00C911EB"/>
    <w:rsid w:val="00C92541"/>
    <w:rsid w:val="00C92B62"/>
    <w:rsid w:val="00C947E7"/>
    <w:rsid w:val="00C94B86"/>
    <w:rsid w:val="00CA2D4C"/>
    <w:rsid w:val="00CA2D6E"/>
    <w:rsid w:val="00CC14FF"/>
    <w:rsid w:val="00CC5053"/>
    <w:rsid w:val="00CD101D"/>
    <w:rsid w:val="00CD10B4"/>
    <w:rsid w:val="00CD491F"/>
    <w:rsid w:val="00CD58F6"/>
    <w:rsid w:val="00CD5A15"/>
    <w:rsid w:val="00CE4D9F"/>
    <w:rsid w:val="00CF4935"/>
    <w:rsid w:val="00D0110F"/>
    <w:rsid w:val="00D113E8"/>
    <w:rsid w:val="00D22935"/>
    <w:rsid w:val="00D31B84"/>
    <w:rsid w:val="00D31CFA"/>
    <w:rsid w:val="00D372C3"/>
    <w:rsid w:val="00D462BD"/>
    <w:rsid w:val="00D52A3F"/>
    <w:rsid w:val="00D533F5"/>
    <w:rsid w:val="00D5425C"/>
    <w:rsid w:val="00D57250"/>
    <w:rsid w:val="00D70E70"/>
    <w:rsid w:val="00D71270"/>
    <w:rsid w:val="00D7472A"/>
    <w:rsid w:val="00D8546E"/>
    <w:rsid w:val="00D90446"/>
    <w:rsid w:val="00D907DA"/>
    <w:rsid w:val="00D93184"/>
    <w:rsid w:val="00D96251"/>
    <w:rsid w:val="00DA4FFE"/>
    <w:rsid w:val="00DB3B89"/>
    <w:rsid w:val="00DC2C21"/>
    <w:rsid w:val="00DC5C69"/>
    <w:rsid w:val="00DD2F15"/>
    <w:rsid w:val="00DD5574"/>
    <w:rsid w:val="00DE08FF"/>
    <w:rsid w:val="00DE69FB"/>
    <w:rsid w:val="00E05B84"/>
    <w:rsid w:val="00E10848"/>
    <w:rsid w:val="00E13090"/>
    <w:rsid w:val="00E22911"/>
    <w:rsid w:val="00E42085"/>
    <w:rsid w:val="00E456D6"/>
    <w:rsid w:val="00E52D51"/>
    <w:rsid w:val="00E537E9"/>
    <w:rsid w:val="00E73303"/>
    <w:rsid w:val="00E74E9E"/>
    <w:rsid w:val="00E76AFB"/>
    <w:rsid w:val="00E80DEC"/>
    <w:rsid w:val="00EA0996"/>
    <w:rsid w:val="00EA18C9"/>
    <w:rsid w:val="00EB663D"/>
    <w:rsid w:val="00EB782D"/>
    <w:rsid w:val="00EC15B5"/>
    <w:rsid w:val="00EC63F1"/>
    <w:rsid w:val="00ED0D37"/>
    <w:rsid w:val="00ED51F4"/>
    <w:rsid w:val="00ED5F91"/>
    <w:rsid w:val="00EE543E"/>
    <w:rsid w:val="00EE7FD5"/>
    <w:rsid w:val="00EF397F"/>
    <w:rsid w:val="00F005D0"/>
    <w:rsid w:val="00F013A3"/>
    <w:rsid w:val="00F162F5"/>
    <w:rsid w:val="00F2104C"/>
    <w:rsid w:val="00F22452"/>
    <w:rsid w:val="00F25CFA"/>
    <w:rsid w:val="00F303EC"/>
    <w:rsid w:val="00F353A3"/>
    <w:rsid w:val="00F476B4"/>
    <w:rsid w:val="00F47F83"/>
    <w:rsid w:val="00F50429"/>
    <w:rsid w:val="00F62324"/>
    <w:rsid w:val="00F6355A"/>
    <w:rsid w:val="00F914AD"/>
    <w:rsid w:val="00F92C54"/>
    <w:rsid w:val="00F93324"/>
    <w:rsid w:val="00F97365"/>
    <w:rsid w:val="00FB2E35"/>
    <w:rsid w:val="00FB5A89"/>
    <w:rsid w:val="00FC168A"/>
    <w:rsid w:val="00FC5FAC"/>
    <w:rsid w:val="00FD2AEF"/>
    <w:rsid w:val="00FD2D4D"/>
    <w:rsid w:val="00FD3A0B"/>
    <w:rsid w:val="00FD5A3D"/>
    <w:rsid w:val="00FE0A2E"/>
    <w:rsid w:val="00FE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C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00257"/>
    <w:rPr>
      <w:rFonts w:ascii="Times New Roman" w:hAnsi="Times New Roman"/>
      <w:sz w:val="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68EA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uiPriority w:val="99"/>
    <w:locked/>
    <w:rsid w:val="00E05B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rsid w:val="00CE4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E4D9F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rsid w:val="00662D08"/>
    <w:rPr>
      <w:rFonts w:cs="Times New Roman"/>
      <w:color w:val="0000FF"/>
      <w:u w:val="single"/>
    </w:rPr>
  </w:style>
  <w:style w:type="paragraph" w:customStyle="1" w:styleId="JonathanNormale">
    <w:name w:val="Jonathan Normale"/>
    <w:basedOn w:val="BodyText"/>
    <w:autoRedefine/>
    <w:uiPriority w:val="99"/>
    <w:rsid w:val="00D71270"/>
  </w:style>
  <w:style w:type="paragraph" w:styleId="BodyText2">
    <w:name w:val="Body Text 2"/>
    <w:basedOn w:val="Normal"/>
    <w:link w:val="BodyText2Char"/>
    <w:uiPriority w:val="99"/>
    <w:rsid w:val="00D71270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71270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rsid w:val="00D71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71270"/>
    <w:rPr>
      <w:rFonts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D71270"/>
    <w:rPr>
      <w:rFonts w:cs="Times New Roman"/>
      <w:color w:val="808080"/>
    </w:rPr>
  </w:style>
  <w:style w:type="character" w:styleId="FollowedHyperlink">
    <w:name w:val="FollowedHyperlink"/>
    <w:basedOn w:val="DefaultParagraphFont"/>
    <w:uiPriority w:val="99"/>
    <w:semiHidden/>
    <w:rsid w:val="00BF0645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BF06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BF0645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Normal"/>
    <w:uiPriority w:val="99"/>
    <w:rsid w:val="00BF0645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Normal"/>
    <w:uiPriority w:val="99"/>
    <w:rsid w:val="00BF0645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67">
    <w:name w:val="xl67"/>
    <w:basedOn w:val="Normal"/>
    <w:uiPriority w:val="99"/>
    <w:rsid w:val="00BF0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Normal"/>
    <w:uiPriority w:val="99"/>
    <w:rsid w:val="00BF0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FF0000"/>
      <w:sz w:val="16"/>
      <w:szCs w:val="16"/>
    </w:rPr>
  </w:style>
  <w:style w:type="paragraph" w:customStyle="1" w:styleId="xl69">
    <w:name w:val="xl69"/>
    <w:basedOn w:val="Normal"/>
    <w:uiPriority w:val="99"/>
    <w:rsid w:val="00BF0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styleId="NormalWeb">
    <w:name w:val="Normal (Web)"/>
    <w:basedOn w:val="Normal"/>
    <w:uiPriority w:val="99"/>
    <w:semiHidden/>
    <w:rsid w:val="00C947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C947E7"/>
    <w:pPr>
      <w:suppressAutoHyphens/>
      <w:autoSpaceDN w:val="0"/>
      <w:spacing w:after="160" w:line="256" w:lineRule="auto"/>
      <w:textAlignment w:val="baseline"/>
    </w:pPr>
    <w:rPr>
      <w:rFonts w:eastAsia="SimSun" w:cs="Tahoma"/>
      <w:kern w:val="3"/>
    </w:rPr>
  </w:style>
  <w:style w:type="paragraph" w:styleId="ListParagraph">
    <w:name w:val="List Paragraph"/>
    <w:basedOn w:val="Standard"/>
    <w:uiPriority w:val="99"/>
    <w:qFormat/>
    <w:rsid w:val="00C947E7"/>
    <w:pPr>
      <w:ind w:left="720"/>
    </w:pPr>
  </w:style>
  <w:style w:type="paragraph" w:customStyle="1" w:styleId="Default">
    <w:name w:val="Default"/>
    <w:uiPriority w:val="99"/>
    <w:rsid w:val="00BD400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numbering" w:customStyle="1" w:styleId="WWNum1">
    <w:name w:val="WWNum1"/>
    <w:rsid w:val="00E71016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71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841</Words>
  <Characters>4800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STATALE “C</dc:title>
  <dc:subject/>
  <dc:creator>Admin</dc:creator>
  <cp:keywords/>
  <dc:description/>
  <cp:lastModifiedBy>utente</cp:lastModifiedBy>
  <cp:revision>4</cp:revision>
  <cp:lastPrinted>2025-10-21T11:47:00Z</cp:lastPrinted>
  <dcterms:created xsi:type="dcterms:W3CDTF">2025-10-20T15:52:00Z</dcterms:created>
  <dcterms:modified xsi:type="dcterms:W3CDTF">2025-10-21T16:32:00Z</dcterms:modified>
</cp:coreProperties>
</file>